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393C" w:rsidRPr="008E393C" w:rsidRDefault="00516D98" w:rsidP="008E393C">
      <w:pPr>
        <w:contextualSpacing/>
        <w:rPr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rightMargin">
                  <wp:posOffset>-635</wp:posOffset>
                </wp:positionH>
                <wp:positionV relativeFrom="page">
                  <wp:posOffset>1025138</wp:posOffset>
                </wp:positionV>
                <wp:extent cx="1445895" cy="1971675"/>
                <wp:effectExtent l="0" t="0" r="1905" b="9525"/>
                <wp:wrapNone/>
                <wp:docPr id="1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445895" cy="19716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94E3E" w:rsidRPr="009673A9" w:rsidRDefault="009673A9" w:rsidP="00894E3E">
                            <w:pPr>
                              <w:pStyle w:val="EmployeeName"/>
                              <w:rPr>
                                <w:sz w:val="16"/>
                              </w:rPr>
                            </w:pPr>
                            <w:r w:rsidRPr="009673A9">
                              <w:rPr>
                                <w:sz w:val="16"/>
                              </w:rPr>
                              <w:t>Steve Held</w:t>
                            </w:r>
                          </w:p>
                          <w:p w:rsidR="009673A9" w:rsidRPr="009673A9" w:rsidRDefault="009673A9" w:rsidP="009673A9">
                            <w:pPr>
                              <w:pStyle w:val="Body"/>
                              <w:spacing w:after="0"/>
                              <w:rPr>
                                <w:i/>
                                <w:sz w:val="16"/>
                                <w:szCs w:val="16"/>
                              </w:rPr>
                            </w:pPr>
                            <w:r w:rsidRPr="009673A9">
                              <w:rPr>
                                <w:i/>
                                <w:iCs/>
                                <w:sz w:val="16"/>
                                <w:szCs w:val="16"/>
                              </w:rPr>
                              <w:t>Program Manager, Business Applications</w:t>
                            </w:r>
                          </w:p>
                          <w:p w:rsidR="00894E3E" w:rsidRPr="00894E3E" w:rsidRDefault="00894E3E" w:rsidP="00894E3E">
                            <w:pPr>
                              <w:pStyle w:val="EmployeeTitle"/>
                            </w:pPr>
                          </w:p>
                          <w:p w:rsidR="00894E3E" w:rsidRPr="00BC44DA" w:rsidRDefault="009673A9" w:rsidP="00894E3E">
                            <w:pPr>
                              <w:pStyle w:val="AddressContactInfo"/>
                            </w:pPr>
                            <w:r>
                              <w:t>Customer Business Operations</w:t>
                            </w:r>
                          </w:p>
                          <w:p w:rsidR="00894E3E" w:rsidRPr="00BC44DA" w:rsidRDefault="00894E3E" w:rsidP="00894E3E">
                            <w:pPr>
                              <w:pStyle w:val="AddressContactInfo"/>
                            </w:pPr>
                          </w:p>
                          <w:p w:rsidR="00894E3E" w:rsidRPr="00BC44DA" w:rsidRDefault="00894E3E" w:rsidP="00894E3E">
                            <w:pPr>
                              <w:pStyle w:val="AddressContactInfo"/>
                            </w:pPr>
                            <w:r w:rsidRPr="00BC44DA">
                              <w:t>Xerox Corporation</w:t>
                            </w:r>
                          </w:p>
                          <w:p w:rsidR="00894E3E" w:rsidRPr="00BC44DA" w:rsidRDefault="00894E3E" w:rsidP="00894E3E">
                            <w:pPr>
                              <w:pStyle w:val="AddressContactInfo"/>
                            </w:pPr>
                            <w:r w:rsidRPr="00BC44DA">
                              <w:t>800 Phillips Road</w:t>
                            </w:r>
                          </w:p>
                          <w:p w:rsidR="00894E3E" w:rsidRPr="00BC44DA" w:rsidRDefault="00894E3E" w:rsidP="00894E3E">
                            <w:pPr>
                              <w:pStyle w:val="AddressContactInfo"/>
                            </w:pPr>
                            <w:r w:rsidRPr="00BC44DA">
                              <w:t>MS 0129-39C</w:t>
                            </w:r>
                          </w:p>
                          <w:p w:rsidR="00894E3E" w:rsidRPr="009673A9" w:rsidRDefault="00894E3E" w:rsidP="00894E3E">
                            <w:pPr>
                              <w:pStyle w:val="AddressContactInfo"/>
                              <w:rPr>
                                <w:lang w:val="de-DE"/>
                              </w:rPr>
                            </w:pPr>
                            <w:r w:rsidRPr="009673A9">
                              <w:rPr>
                                <w:lang w:val="de-DE"/>
                              </w:rPr>
                              <w:t>Webster, NY 14580</w:t>
                            </w:r>
                          </w:p>
                          <w:p w:rsidR="00894E3E" w:rsidRPr="009673A9" w:rsidRDefault="00894E3E" w:rsidP="00894E3E">
                            <w:pPr>
                              <w:pStyle w:val="AddressContactInfo"/>
                              <w:rPr>
                                <w:lang w:val="de-DE"/>
                              </w:rPr>
                            </w:pPr>
                          </w:p>
                          <w:p w:rsidR="00894E3E" w:rsidRPr="009673A9" w:rsidRDefault="009673A9" w:rsidP="00894E3E">
                            <w:pPr>
                              <w:pStyle w:val="AddressContactInfo"/>
                              <w:rPr>
                                <w:spacing w:val="-8"/>
                                <w:lang w:val="de-DE"/>
                              </w:rPr>
                            </w:pPr>
                            <w:r>
                              <w:rPr>
                                <w:spacing w:val="-8"/>
                                <w:lang w:val="de-DE"/>
                              </w:rPr>
                              <w:t>steven.held@xerox.com</w:t>
                            </w:r>
                          </w:p>
                          <w:p w:rsidR="00894E3E" w:rsidRPr="009673A9" w:rsidRDefault="00894E3E" w:rsidP="009673A9">
                            <w:pPr>
                              <w:pStyle w:val="AddressContactInfo"/>
                              <w:rPr>
                                <w:lang w:val="de-DE"/>
                              </w:rPr>
                            </w:pPr>
                            <w:r w:rsidRPr="009673A9">
                              <w:rPr>
                                <w:lang w:val="de-DE"/>
                              </w:rPr>
                              <w:t>tel 585.</w:t>
                            </w:r>
                            <w:r w:rsidR="009673A9" w:rsidRPr="009673A9">
                              <w:rPr>
                                <w:lang w:val="de-DE"/>
                              </w:rPr>
                              <w:t>737.7535</w:t>
                            </w:r>
                          </w:p>
                          <w:p w:rsidR="00894E3E" w:rsidRPr="00253F33" w:rsidRDefault="00894E3E" w:rsidP="00894E3E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4" o:spid="_x0000_s1026" type="#_x0000_t202" style="position:absolute;margin-left:-.05pt;margin-top:80.7pt;width:113.85pt;height:155.25pt;z-index:251657728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" filled="f" stroked="f">
                <v:path arrowok="t"/>
                <v:textbox inset="0,0,0,0">
                  <w:txbxContent>
                    <w:p w:rsidR="00894E3E" w:rsidRPr="009673A9" w:rsidRDefault="009673A9" w:rsidP="00894E3E">
                      <w:pPr>
                        <w:pStyle w:val="EmployeeName"/>
                        <w:rPr>
                          <w:sz w:val="16"/>
                        </w:rPr>
                      </w:pPr>
                      <w:r w:rsidRPr="009673A9">
                        <w:rPr>
                          <w:sz w:val="16"/>
                        </w:rPr>
                        <w:t>Steve Held</w:t>
                      </w:r>
                    </w:p>
                    <w:p w:rsidR="009673A9" w:rsidRPr="009673A9" w:rsidRDefault="009673A9" w:rsidP="009673A9">
                      <w:pPr>
                        <w:pStyle w:val="Body"/>
                        <w:spacing w:after="0"/>
                        <w:rPr>
                          <w:i/>
                          <w:sz w:val="16"/>
                          <w:szCs w:val="16"/>
                        </w:rPr>
                      </w:pPr>
                      <w:r w:rsidRPr="009673A9">
                        <w:rPr>
                          <w:i/>
                          <w:iCs/>
                          <w:sz w:val="16"/>
                          <w:szCs w:val="16"/>
                        </w:rPr>
                        <w:t>Program Manager, Business Applications</w:t>
                      </w:r>
                    </w:p>
                    <w:p w:rsidR="00894E3E" w:rsidRPr="00894E3E" w:rsidRDefault="00894E3E" w:rsidP="00894E3E">
                      <w:pPr>
                        <w:pStyle w:val="EmployeeTitle"/>
                      </w:pPr>
                    </w:p>
                    <w:p w:rsidR="00894E3E" w:rsidRPr="00BC44DA" w:rsidRDefault="009673A9" w:rsidP="00894E3E">
                      <w:pPr>
                        <w:pStyle w:val="AddressContactInfo"/>
                      </w:pPr>
                      <w:r>
                        <w:t>Customer Business Operations</w:t>
                      </w:r>
                    </w:p>
                    <w:p w:rsidR="00894E3E" w:rsidRPr="00BC44DA" w:rsidRDefault="00894E3E" w:rsidP="00894E3E">
                      <w:pPr>
                        <w:pStyle w:val="AddressContactInfo"/>
                      </w:pPr>
                    </w:p>
                    <w:p w:rsidR="00894E3E" w:rsidRPr="00BC44DA" w:rsidRDefault="00894E3E" w:rsidP="00894E3E">
                      <w:pPr>
                        <w:pStyle w:val="AddressContactInfo"/>
                      </w:pPr>
                      <w:r w:rsidRPr="00BC44DA">
                        <w:t>Xerox Corporation</w:t>
                      </w:r>
                    </w:p>
                    <w:p w:rsidR="00894E3E" w:rsidRPr="00BC44DA" w:rsidRDefault="00894E3E" w:rsidP="00894E3E">
                      <w:pPr>
                        <w:pStyle w:val="AddressContactInfo"/>
                      </w:pPr>
                      <w:r w:rsidRPr="00BC44DA">
                        <w:t>800 Phillips Road</w:t>
                      </w:r>
                    </w:p>
                    <w:p w:rsidR="00894E3E" w:rsidRPr="00BC44DA" w:rsidRDefault="00894E3E" w:rsidP="00894E3E">
                      <w:pPr>
                        <w:pStyle w:val="AddressContactInfo"/>
                      </w:pPr>
                      <w:r w:rsidRPr="00BC44DA">
                        <w:t>MS 0129-39C</w:t>
                      </w:r>
                    </w:p>
                    <w:p w:rsidR="00894E3E" w:rsidRPr="009673A9" w:rsidRDefault="00894E3E" w:rsidP="00894E3E">
                      <w:pPr>
                        <w:pStyle w:val="AddressContactInfo"/>
                        <w:rPr>
                          <w:lang w:val="de-DE"/>
                        </w:rPr>
                      </w:pPr>
                      <w:r w:rsidRPr="009673A9">
                        <w:rPr>
                          <w:lang w:val="de-DE"/>
                        </w:rPr>
                        <w:t>Webster, NY 14580</w:t>
                      </w:r>
                    </w:p>
                    <w:p w:rsidR="00894E3E" w:rsidRPr="009673A9" w:rsidRDefault="00894E3E" w:rsidP="00894E3E">
                      <w:pPr>
                        <w:pStyle w:val="AddressContactInfo"/>
                        <w:rPr>
                          <w:lang w:val="de-DE"/>
                        </w:rPr>
                      </w:pPr>
                    </w:p>
                    <w:p w:rsidR="00894E3E" w:rsidRPr="009673A9" w:rsidRDefault="009673A9" w:rsidP="00894E3E">
                      <w:pPr>
                        <w:pStyle w:val="AddressContactInfo"/>
                        <w:rPr>
                          <w:spacing w:val="-8"/>
                          <w:lang w:val="de-DE"/>
                        </w:rPr>
                      </w:pPr>
                      <w:r>
                        <w:rPr>
                          <w:spacing w:val="-8"/>
                          <w:lang w:val="de-DE"/>
                        </w:rPr>
                        <w:t>steven.held@xerox.com</w:t>
                      </w:r>
                    </w:p>
                    <w:p w:rsidR="00894E3E" w:rsidRPr="009673A9" w:rsidRDefault="00894E3E" w:rsidP="009673A9">
                      <w:pPr>
                        <w:pStyle w:val="AddressContactInfo"/>
                        <w:rPr>
                          <w:lang w:val="de-DE"/>
                        </w:rPr>
                      </w:pPr>
                      <w:r w:rsidRPr="009673A9">
                        <w:rPr>
                          <w:lang w:val="de-DE"/>
                        </w:rPr>
                        <w:t>tel 585.</w:t>
                      </w:r>
                      <w:r w:rsidR="009673A9" w:rsidRPr="009673A9">
                        <w:rPr>
                          <w:lang w:val="de-DE"/>
                        </w:rPr>
                        <w:t>737.7535</w:t>
                      </w:r>
                    </w:p>
                    <w:p w:rsidR="00894E3E" w:rsidRPr="00253F33" w:rsidRDefault="00894E3E" w:rsidP="00894E3E"/>
                  </w:txbxContent>
                </v:textbox>
                <w10:wrap anchorx="margin" anchory="page"/>
              </v:shape>
            </w:pict>
          </mc:Fallback>
        </mc:AlternateContent>
      </w:r>
      <w:r w:rsidR="004B230B">
        <w:rPr>
          <w:szCs w:val="20"/>
        </w:rPr>
        <w:t>July 15</w:t>
      </w:r>
      <w:r w:rsidR="008E393C" w:rsidRPr="008E393C">
        <w:rPr>
          <w:szCs w:val="20"/>
        </w:rPr>
        <w:t>, 2024</w:t>
      </w:r>
    </w:p>
    <w:p w:rsidR="00C954F3" w:rsidRPr="009673A9" w:rsidRDefault="00C954F3" w:rsidP="00C954F3">
      <w:pPr>
        <w:pStyle w:val="Body"/>
        <w:rPr>
          <w:rFonts w:asciiTheme="minorBidi" w:hAnsiTheme="minorBidi" w:cstheme="minorBidi"/>
          <w:szCs w:val="20"/>
        </w:rPr>
      </w:pPr>
    </w:p>
    <w:p w:rsidR="009673A9" w:rsidRPr="009673A9" w:rsidRDefault="009673A9" w:rsidP="009673A9">
      <w:pPr>
        <w:rPr>
          <w:rFonts w:asciiTheme="minorBidi" w:hAnsiTheme="minorBidi" w:cstheme="minorBidi"/>
          <w:szCs w:val="20"/>
        </w:rPr>
      </w:pPr>
      <w:r w:rsidRPr="009673A9">
        <w:rPr>
          <w:rFonts w:asciiTheme="minorBidi" w:hAnsiTheme="minorBidi" w:cstheme="minorBidi"/>
          <w:szCs w:val="20"/>
        </w:rPr>
        <w:t>To Whom It May Concern,</w:t>
      </w:r>
    </w:p>
    <w:p w:rsidR="009673A9" w:rsidRPr="009673A9" w:rsidRDefault="009673A9" w:rsidP="009673A9">
      <w:pPr>
        <w:rPr>
          <w:rFonts w:asciiTheme="minorBidi" w:hAnsiTheme="minorBidi" w:cstheme="minorBidi"/>
          <w:szCs w:val="20"/>
        </w:rPr>
      </w:pPr>
    </w:p>
    <w:p w:rsidR="009673A9" w:rsidRDefault="009673A9" w:rsidP="009673A9">
      <w:pPr>
        <w:rPr>
          <w:rFonts w:asciiTheme="minorBidi" w:hAnsiTheme="minorBidi" w:cstheme="minorBidi"/>
          <w:szCs w:val="20"/>
        </w:rPr>
      </w:pPr>
      <w:r w:rsidRPr="009673A9">
        <w:rPr>
          <w:rFonts w:asciiTheme="minorBidi" w:hAnsiTheme="minorBidi" w:cstheme="minorBidi"/>
          <w:szCs w:val="20"/>
        </w:rPr>
        <w:t>I am writing to highly recommend Mukesh Asthana for any opportunity that aligns with his impressive skill set and professional experience. During his tenure at Wipro, Mukesh has demonstrated exceptional expertise as a Technical Architect, particularly in Oracle SQL, Reports, and Forms. Mukesh’s innovative approach to software solutions has been instrumental in advancing Xerox business applications, consistently reflecting a steadfast commitment to quality and client satisfaction.</w:t>
      </w:r>
    </w:p>
    <w:p w:rsidR="009673A9" w:rsidRPr="009673A9" w:rsidRDefault="009673A9" w:rsidP="009673A9">
      <w:pPr>
        <w:rPr>
          <w:rFonts w:asciiTheme="minorBidi" w:hAnsiTheme="minorBidi" w:cstheme="minorBidi"/>
          <w:szCs w:val="20"/>
        </w:rPr>
      </w:pPr>
    </w:p>
    <w:p w:rsidR="009673A9" w:rsidRDefault="009673A9" w:rsidP="00B84FDA">
      <w:pPr>
        <w:rPr>
          <w:rFonts w:asciiTheme="minorBidi" w:hAnsiTheme="minorBidi" w:cstheme="minorBidi"/>
          <w:szCs w:val="20"/>
        </w:rPr>
      </w:pPr>
      <w:r w:rsidRPr="009673A9">
        <w:rPr>
          <w:rFonts w:asciiTheme="minorBidi" w:hAnsiTheme="minorBidi" w:cstheme="minorBidi"/>
          <w:szCs w:val="20"/>
        </w:rPr>
        <w:t xml:space="preserve">Mukesh has showcased remarkable technical and problem-solving abilities, which translated into efficient team orchestration and optimization of accurate </w:t>
      </w:r>
      <w:r w:rsidR="00B84FDA">
        <w:rPr>
          <w:rFonts w:asciiTheme="minorBidi" w:hAnsiTheme="minorBidi" w:cstheme="minorBidi"/>
          <w:szCs w:val="20"/>
        </w:rPr>
        <w:t xml:space="preserve">complex </w:t>
      </w:r>
      <w:r w:rsidRPr="009673A9">
        <w:rPr>
          <w:rFonts w:asciiTheme="minorBidi" w:hAnsiTheme="minorBidi" w:cstheme="minorBidi"/>
          <w:szCs w:val="20"/>
        </w:rPr>
        <w:t>contract data across multiple integrated applications</w:t>
      </w:r>
      <w:r w:rsidR="00B84FDA">
        <w:rPr>
          <w:rFonts w:asciiTheme="minorBidi" w:hAnsiTheme="minorBidi" w:cstheme="minorBidi"/>
          <w:szCs w:val="20"/>
        </w:rPr>
        <w:t xml:space="preserve">.  </w:t>
      </w:r>
      <w:r w:rsidRPr="009673A9">
        <w:rPr>
          <w:rFonts w:asciiTheme="minorBidi" w:hAnsiTheme="minorBidi" w:cstheme="minorBidi"/>
          <w:szCs w:val="20"/>
        </w:rPr>
        <w:t>His leadership and technical acumen have consistently empowered internal customers to achieve their objectives, ensuring the enduring reliability of Xerox Contract Database information.</w:t>
      </w:r>
    </w:p>
    <w:p w:rsidR="009673A9" w:rsidRPr="009673A9" w:rsidRDefault="009673A9" w:rsidP="009673A9">
      <w:pPr>
        <w:rPr>
          <w:rFonts w:asciiTheme="minorBidi" w:hAnsiTheme="minorBidi" w:cstheme="minorBidi"/>
          <w:szCs w:val="20"/>
        </w:rPr>
      </w:pPr>
    </w:p>
    <w:p w:rsidR="009673A9" w:rsidRPr="009673A9" w:rsidRDefault="009673A9" w:rsidP="009673A9">
      <w:pPr>
        <w:rPr>
          <w:rFonts w:asciiTheme="minorBidi" w:hAnsiTheme="minorBidi" w:cstheme="minorBidi"/>
          <w:szCs w:val="20"/>
        </w:rPr>
      </w:pPr>
      <w:r w:rsidRPr="009673A9">
        <w:rPr>
          <w:rFonts w:asciiTheme="minorBidi" w:hAnsiTheme="minorBidi" w:cstheme="minorBidi"/>
          <w:szCs w:val="20"/>
        </w:rPr>
        <w:t xml:space="preserve">It has been my pleasure and good fortune to work with Mukesh for many years.  He is not only a highly skilled professional but also a dedicated team player who brings a positive attitude and a collaborative spirit to every project. His contributions have been invaluable to our team, and I am confident that he will continue to excel in any future endeavors.  </w:t>
      </w:r>
    </w:p>
    <w:p w:rsidR="00E23DF4" w:rsidRDefault="00E23DF4" w:rsidP="009673A9">
      <w:pPr>
        <w:rPr>
          <w:rFonts w:asciiTheme="minorBidi" w:hAnsiTheme="minorBidi" w:cstheme="minorBidi"/>
          <w:szCs w:val="20"/>
        </w:rPr>
      </w:pPr>
    </w:p>
    <w:p w:rsidR="009673A9" w:rsidRPr="009673A9" w:rsidRDefault="009673A9" w:rsidP="009673A9">
      <w:pPr>
        <w:rPr>
          <w:rFonts w:asciiTheme="minorBidi" w:hAnsiTheme="minorBidi" w:cstheme="minorBidi"/>
          <w:szCs w:val="20"/>
        </w:rPr>
      </w:pPr>
      <w:r w:rsidRPr="009673A9">
        <w:rPr>
          <w:rFonts w:asciiTheme="minorBidi" w:hAnsiTheme="minorBidi" w:cstheme="minorBidi"/>
          <w:szCs w:val="20"/>
        </w:rPr>
        <w:t>Please feel free to contact me if you require any further information.</w:t>
      </w:r>
    </w:p>
    <w:p w:rsidR="009673A9" w:rsidRPr="009673A9" w:rsidRDefault="009673A9" w:rsidP="009673A9">
      <w:pPr>
        <w:rPr>
          <w:rFonts w:asciiTheme="minorBidi" w:hAnsiTheme="minorBidi" w:cstheme="minorBidi"/>
          <w:szCs w:val="20"/>
        </w:rPr>
      </w:pPr>
    </w:p>
    <w:p w:rsidR="009673A9" w:rsidRDefault="009673A9" w:rsidP="009673A9">
      <w:pPr>
        <w:rPr>
          <w:rFonts w:asciiTheme="minorBidi" w:hAnsiTheme="minorBidi" w:cstheme="minorBidi"/>
          <w:szCs w:val="20"/>
        </w:rPr>
      </w:pPr>
      <w:r w:rsidRPr="009673A9">
        <w:rPr>
          <w:rFonts w:asciiTheme="minorBidi" w:hAnsiTheme="minorBidi" w:cstheme="minorBidi"/>
          <w:szCs w:val="20"/>
        </w:rPr>
        <w:t>Sincerely,</w:t>
      </w:r>
    </w:p>
    <w:p w:rsidR="00A173DA" w:rsidRDefault="00A173DA" w:rsidP="009673A9">
      <w:pPr>
        <w:rPr>
          <w:rFonts w:asciiTheme="minorBidi" w:hAnsiTheme="minorBidi" w:cstheme="minorBidi"/>
          <w:szCs w:val="20"/>
        </w:rPr>
      </w:pPr>
    </w:p>
    <w:p w:rsidR="00A173DA" w:rsidRDefault="00A173DA" w:rsidP="009673A9">
      <w:pPr>
        <w:rPr>
          <w:rFonts w:asciiTheme="minorBidi" w:hAnsiTheme="minorBidi" w:cstheme="minorBidi"/>
          <w:szCs w:val="20"/>
        </w:rPr>
      </w:pPr>
    </w:p>
    <w:p w:rsidR="00E23DF4" w:rsidRPr="009673A9" w:rsidRDefault="00E23DF4" w:rsidP="009673A9">
      <w:pPr>
        <w:rPr>
          <w:rFonts w:asciiTheme="minorBidi" w:hAnsiTheme="minorBidi" w:cstheme="minorBidi"/>
          <w:szCs w:val="20"/>
        </w:rPr>
      </w:pPr>
      <w:bookmarkStart w:id="0" w:name="_GoBack"/>
      <w:bookmarkEnd w:id="0"/>
      <w:r>
        <w:rPr>
          <w:rFonts w:asciiTheme="minorBidi" w:hAnsiTheme="minorBidi" w:cstheme="minorBidi"/>
          <w:szCs w:val="20"/>
        </w:rPr>
        <w:t>Steve Held</w:t>
      </w:r>
    </w:p>
    <w:p w:rsidR="009673A9" w:rsidRDefault="009673A9" w:rsidP="009673A9">
      <w:pPr>
        <w:contextualSpacing/>
        <w:rPr>
          <w:rFonts w:asciiTheme="minorBidi" w:hAnsiTheme="minorBidi" w:cstheme="minorBidi"/>
          <w:szCs w:val="20"/>
        </w:rPr>
      </w:pPr>
    </w:p>
    <w:p w:rsidR="009673A9" w:rsidRDefault="009673A9" w:rsidP="009673A9">
      <w:pPr>
        <w:contextualSpacing/>
        <w:rPr>
          <w:rFonts w:asciiTheme="minorBidi" w:hAnsiTheme="minorBidi" w:cstheme="minorBidi"/>
          <w:szCs w:val="20"/>
        </w:rPr>
      </w:pPr>
    </w:p>
    <w:p w:rsidR="00C3797E" w:rsidRPr="00865C8C" w:rsidRDefault="00C3797E" w:rsidP="00B16E13">
      <w:pPr>
        <w:pStyle w:val="Body"/>
      </w:pPr>
    </w:p>
    <w:sectPr w:rsidR="00C3797E" w:rsidRPr="00865C8C" w:rsidSect="00B84FDA">
      <w:headerReference w:type="default" r:id="rId8"/>
      <w:footerReference w:type="even" r:id="rId9"/>
      <w:footerReference w:type="default" r:id="rId10"/>
      <w:type w:val="oddPage"/>
      <w:pgSz w:w="11909" w:h="16834" w:code="9"/>
      <w:pgMar w:top="2160" w:right="2819" w:bottom="720" w:left="1584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A6A50" w:rsidRDefault="00FA6A50">
      <w:r>
        <w:separator/>
      </w:r>
    </w:p>
    <w:p w:rsidR="00FA6A50" w:rsidRDefault="00FA6A50"/>
  </w:endnote>
  <w:endnote w:type="continuationSeparator" w:id="0">
    <w:p w:rsidR="00FA6A50" w:rsidRDefault="00FA6A50">
      <w:r>
        <w:continuationSeparator/>
      </w:r>
    </w:p>
    <w:p w:rsidR="00FA6A50" w:rsidRDefault="00FA6A5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Xerox Sans">
    <w:panose1 w:val="02000000000000000000"/>
    <w:charset w:val="00"/>
    <w:family w:val="auto"/>
    <w:pitch w:val="variable"/>
    <w:sig w:usb0="A00002AF" w:usb1="5000204A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3" w:csb1="00000000"/>
  </w:font>
  <w:font w:name="XeroxSans">
    <w:altName w:val="Calibri"/>
    <w:panose1 w:val="02000000000000000000"/>
    <w:charset w:val="00"/>
    <w:family w:val="auto"/>
    <w:notTrueType/>
    <w:pitch w:val="variable"/>
    <w:sig w:usb0="A00002AF" w:usb1="5000204A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PageNumber"/>
      </w:rPr>
      <w:id w:val="1458996119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:rsidR="006664A1" w:rsidRDefault="006664A1" w:rsidP="00C446FA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sdt>
    <w:sdtPr>
      <w:rPr>
        <w:rStyle w:val="PageNumber"/>
      </w:rPr>
      <w:id w:val="71790264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:rsidR="006664A1" w:rsidRDefault="006664A1" w:rsidP="006664A1">
        <w:pPr>
          <w:pStyle w:val="Footer"/>
          <w:framePr w:wrap="none" w:vAnchor="text" w:hAnchor="margin" w:xAlign="right" w:y="1"/>
          <w:ind w:right="360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:rsidR="006664A1" w:rsidRDefault="006664A1" w:rsidP="006664A1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64A1" w:rsidRDefault="006664A1" w:rsidP="006664A1">
    <w:pPr>
      <w:pStyle w:val="Legal"/>
      <w:tabs>
        <w:tab w:val="right" w:pos="7445"/>
      </w:tabs>
    </w:pPr>
  </w:p>
  <w:p w:rsidR="00244BDB" w:rsidRPr="000465DA" w:rsidRDefault="00244BDB" w:rsidP="006664A1">
    <w:pPr>
      <w:pStyle w:val="Legal"/>
      <w:tabs>
        <w:tab w:val="right" w:pos="9360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A6A50" w:rsidRDefault="00FA6A50">
      <w:r>
        <w:separator/>
      </w:r>
    </w:p>
    <w:p w:rsidR="00FA6A50" w:rsidRDefault="00FA6A50"/>
  </w:footnote>
  <w:footnote w:type="continuationSeparator" w:id="0">
    <w:p w:rsidR="00FA6A50" w:rsidRDefault="00FA6A50">
      <w:r>
        <w:continuationSeparator/>
      </w:r>
    </w:p>
    <w:p w:rsidR="00FA6A50" w:rsidRDefault="00FA6A5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64A1" w:rsidRDefault="006664A1" w:rsidP="006664A1">
    <w:pPr>
      <w:pStyle w:val="Header"/>
      <w:spacing w:before="240"/>
    </w:pPr>
    <w:r>
      <w:rPr>
        <w:noProof/>
      </w:rPr>
      <w:drawing>
        <wp:anchor distT="0" distB="0" distL="114300" distR="114300" simplePos="0" relativeHeight="251659264" behindDoc="0" locked="1" layoutInCell="1" allowOverlap="1" wp14:anchorId="0138440C" wp14:editId="6697370E">
          <wp:simplePos x="0" y="0"/>
          <wp:positionH relativeFrom="page">
            <wp:posOffset>5922645</wp:posOffset>
          </wp:positionH>
          <wp:positionV relativeFrom="page">
            <wp:posOffset>508000</wp:posOffset>
          </wp:positionV>
          <wp:extent cx="996696" cy="201168"/>
          <wp:effectExtent l="0" t="0" r="0" b="2540"/>
          <wp:wrapNone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xer_3ln_r_rgb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996696" cy="201168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6664A1" w:rsidRPr="009C4D42" w:rsidRDefault="00836AB6" w:rsidP="006664A1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3090897A" wp14:editId="33F6DB8C">
              <wp:simplePos x="0" y="0"/>
              <wp:positionH relativeFrom="column">
                <wp:posOffset>5018405</wp:posOffset>
              </wp:positionH>
              <wp:positionV relativeFrom="page">
                <wp:posOffset>10092055</wp:posOffset>
              </wp:positionV>
              <wp:extent cx="999478" cy="230505"/>
              <wp:effectExtent l="0" t="0" r="0" b="0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99478" cy="2305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:rsidR="00836AB6" w:rsidRDefault="00836AB6" w:rsidP="00836AB6">
                          <w:pPr>
                            <w:pStyle w:val="Legal"/>
                            <w:jc w:val="right"/>
                          </w:pPr>
                          <w:r>
                            <w:t xml:space="preserve">Page </w:t>
                          </w:r>
                          <w:sdt>
                            <w:sdtPr>
                              <w:rPr>
                                <w:rStyle w:val="PageNumber"/>
                              </w:rPr>
                              <w:id w:val="-1386948615"/>
                              <w:docPartObj>
                                <w:docPartGallery w:val="Page Numbers (Bottom of Page)"/>
                                <w:docPartUnique/>
                              </w:docPartObj>
                            </w:sdtPr>
                            <w:sdtEndPr>
                              <w:rPr>
                                <w:rStyle w:val="PageNumber"/>
                              </w:rPr>
                            </w:sdtEndPr>
                            <w:sdtContent>
                              <w:r>
                                <w:rPr>
                                  <w:rStyle w:val="PageNumber"/>
                                </w:rPr>
                                <w:fldChar w:fldCharType="begin"/>
                              </w:r>
                              <w:r>
                                <w:rPr>
                                  <w:rStyle w:val="PageNumber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PageNumber"/>
                                </w:rPr>
                                <w:fldChar w:fldCharType="separate"/>
                              </w:r>
                              <w:r w:rsidR="00FA6A50">
                                <w:rPr>
                                  <w:rStyle w:val="PageNumber"/>
                                  <w:noProof/>
                                </w:rPr>
                                <w:t>1</w:t>
                              </w:r>
                              <w:r>
                                <w:rPr>
                                  <w:rStyle w:val="PageNumber"/>
                                </w:rPr>
                                <w:fldChar w:fldCharType="end"/>
                              </w:r>
                            </w:sdtContent>
                          </w:sdt>
                          <w:r>
                            <w:rPr>
                              <w:rStyle w:val="PageNumber"/>
                            </w:rPr>
                            <w:t xml:space="preserve"> of </w:t>
                          </w:r>
                          <w:r>
                            <w:rPr>
                              <w:rStyle w:val="PageNumber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</w:rPr>
                            <w:instrText xml:space="preserve"> NUMPAGES  \* MERGEFORMAT </w:instrText>
                          </w:r>
                          <w:r>
                            <w:rPr>
                              <w:rStyle w:val="PageNumber"/>
                            </w:rPr>
                            <w:fldChar w:fldCharType="separate"/>
                          </w:r>
                          <w:r w:rsidR="00FA6A50">
                            <w:rPr>
                              <w:rStyle w:val="PageNumber"/>
                              <w:noProof/>
                            </w:rPr>
                            <w:t>1</w:t>
                          </w:r>
                          <w:r>
                            <w:rPr>
                              <w:rStyle w:val="PageNumber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090897A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style="position:absolute;margin-left:395.15pt;margin-top:794.65pt;width:78.7pt;height:18.1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" filled="f" stroked="f" strokeweight=".5pt">
              <v:textbox>
                <w:txbxContent>
                  <w:p w:rsidR="00836AB6" w:rsidRDefault="00836AB6" w:rsidP="00836AB6">
                    <w:pPr>
                      <w:pStyle w:val="Legal"/>
                      <w:jc w:val="right"/>
                    </w:pPr>
                    <w:r>
                      <w:t xml:space="preserve">Page </w:t>
                    </w:r>
                    <w:sdt>
                      <w:sdtPr>
                        <w:rPr>
                          <w:rStyle w:val="PageNumber"/>
                        </w:rPr>
                        <w:id w:val="-1386948615"/>
                        <w:docPartObj>
                          <w:docPartGallery w:val="Page Numbers (Bottom of Page)"/>
                          <w:docPartUnique/>
                        </w:docPartObj>
                      </w:sdtPr>
                      <w:sdtEndPr>
                        <w:rPr>
                          <w:rStyle w:val="PageNumber"/>
                        </w:rPr>
                      </w:sdtEndPr>
                      <w:sdtContent>
                        <w:r>
                          <w:rPr>
                            <w:rStyle w:val="PageNumber"/>
                          </w:rPr>
                          <w:fldChar w:fldCharType="begin"/>
                        </w:r>
                        <w:r>
                          <w:rPr>
                            <w:rStyle w:val="PageNumber"/>
                          </w:rPr>
                          <w:instrText xml:space="preserve"> PAGE </w:instrText>
                        </w:r>
                        <w:r>
                          <w:rPr>
                            <w:rStyle w:val="PageNumber"/>
                          </w:rPr>
                          <w:fldChar w:fldCharType="separate"/>
                        </w:r>
                        <w:r w:rsidR="00FA6A50">
                          <w:rPr>
                            <w:rStyle w:val="PageNumber"/>
                            <w:noProof/>
                          </w:rPr>
                          <w:t>1</w:t>
                        </w:r>
                        <w:r>
                          <w:rPr>
                            <w:rStyle w:val="PageNumber"/>
                          </w:rPr>
                          <w:fldChar w:fldCharType="end"/>
                        </w:r>
                      </w:sdtContent>
                    </w:sdt>
                    <w:r>
                      <w:rPr>
                        <w:rStyle w:val="PageNumber"/>
                      </w:rPr>
                      <w:t xml:space="preserve"> of </w:t>
                    </w:r>
                    <w:r>
                      <w:rPr>
                        <w:rStyle w:val="PageNumber"/>
                      </w:rPr>
                      <w:fldChar w:fldCharType="begin"/>
                    </w:r>
                    <w:r>
                      <w:rPr>
                        <w:rStyle w:val="PageNumber"/>
                      </w:rPr>
                      <w:instrText xml:space="preserve"> NUMPAGES  \* MERGEFORMAT </w:instrText>
                    </w:r>
                    <w:r>
                      <w:rPr>
                        <w:rStyle w:val="PageNumber"/>
                      </w:rPr>
                      <w:fldChar w:fldCharType="separate"/>
                    </w:r>
                    <w:r w:rsidR="00FA6A50">
                      <w:rPr>
                        <w:rStyle w:val="PageNumber"/>
                        <w:noProof/>
                      </w:rPr>
                      <w:t>1</w:t>
                    </w:r>
                    <w:r>
                      <w:rPr>
                        <w:rStyle w:val="PageNumber"/>
                      </w:rPr>
                      <w:fldChar w:fldCharType="end"/>
                    </w:r>
                  </w:p>
                </w:txbxContent>
              </v:textbox>
              <w10:wrap anchory="page"/>
            </v:shape>
          </w:pict>
        </mc:Fallback>
      </mc:AlternateContent>
    </w:r>
  </w:p>
  <w:p w:rsidR="006664A1" w:rsidRPr="006664A1" w:rsidRDefault="006664A1" w:rsidP="006664A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C64FB6"/>
    <w:multiLevelType w:val="multilevel"/>
    <w:tmpl w:val="781890B2"/>
    <w:lvl w:ilvl="0">
      <w:start w:val="1"/>
      <w:numFmt w:val="bullet"/>
      <w:lvlText w:val=""/>
      <w:lvlJc w:val="left"/>
      <w:pPr>
        <w:tabs>
          <w:tab w:val="num" w:pos="216"/>
        </w:tabs>
        <w:ind w:left="216" w:hanging="216"/>
      </w:pPr>
      <w:rPr>
        <w:rFonts w:ascii="Symbol" w:hAnsi="Symbol" w:hint="default"/>
        <w:sz w:val="16"/>
        <w:szCs w:val="16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856B35"/>
    <w:multiLevelType w:val="hybridMultilevel"/>
    <w:tmpl w:val="B8263332"/>
    <w:lvl w:ilvl="0" w:tplc="464E751C">
      <w:start w:val="1"/>
      <w:numFmt w:val="bullet"/>
      <w:lvlText w:val=""/>
      <w:lvlJc w:val="left"/>
      <w:pPr>
        <w:tabs>
          <w:tab w:val="num" w:pos="216"/>
        </w:tabs>
        <w:ind w:left="216" w:hanging="216"/>
      </w:pPr>
      <w:rPr>
        <w:rFonts w:ascii="Symbol" w:hAnsi="Symbol" w:hint="default"/>
        <w:sz w:val="16"/>
        <w:szCs w:val="16"/>
      </w:rPr>
    </w:lvl>
    <w:lvl w:ilvl="1" w:tplc="4146A86E">
      <w:start w:val="1"/>
      <w:numFmt w:val="bullet"/>
      <w:lvlText w:val=""/>
      <w:lvlJc w:val="left"/>
      <w:pPr>
        <w:tabs>
          <w:tab w:val="num" w:pos="1296"/>
        </w:tabs>
        <w:ind w:left="1296" w:hanging="216"/>
      </w:pPr>
      <w:rPr>
        <w:rFonts w:ascii="Symbol" w:hAnsi="Symbol" w:hint="default"/>
        <w:sz w:val="18"/>
        <w:szCs w:val="18"/>
      </w:rPr>
    </w:lvl>
    <w:lvl w:ilvl="2" w:tplc="F5740AA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BAA9C1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2B8B012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2B025E2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840284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0745982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35FA002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9D0ABC"/>
    <w:multiLevelType w:val="multilevel"/>
    <w:tmpl w:val="9D065C3A"/>
    <w:lvl w:ilvl="0">
      <w:start w:val="1"/>
      <w:numFmt w:val="bullet"/>
      <w:lvlText w:val=""/>
      <w:lvlJc w:val="left"/>
      <w:pPr>
        <w:tabs>
          <w:tab w:val="num" w:pos="216"/>
        </w:tabs>
        <w:ind w:left="216" w:hanging="216"/>
      </w:pPr>
      <w:rPr>
        <w:rFonts w:ascii="Symbol" w:hAnsi="Symbol" w:hint="default"/>
        <w:sz w:val="16"/>
        <w:szCs w:val="16"/>
      </w:rPr>
    </w:lvl>
    <w:lvl w:ilvl="1">
      <w:start w:val="1"/>
      <w:numFmt w:val="bullet"/>
      <w:lvlText w:val=""/>
      <w:lvlJc w:val="left"/>
      <w:pPr>
        <w:tabs>
          <w:tab w:val="num" w:pos="1296"/>
        </w:tabs>
        <w:ind w:left="1296" w:hanging="216"/>
      </w:pPr>
      <w:rPr>
        <w:rFonts w:ascii="Symbol" w:hAnsi="Symbol" w:hint="default"/>
        <w:sz w:val="16"/>
        <w:szCs w:val="16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F114F3A"/>
    <w:multiLevelType w:val="hybridMultilevel"/>
    <w:tmpl w:val="781890B2"/>
    <w:lvl w:ilvl="0" w:tplc="61E4DAE8">
      <w:start w:val="1"/>
      <w:numFmt w:val="bullet"/>
      <w:lvlText w:val=""/>
      <w:lvlJc w:val="left"/>
      <w:pPr>
        <w:tabs>
          <w:tab w:val="num" w:pos="216"/>
        </w:tabs>
        <w:ind w:left="216" w:hanging="216"/>
      </w:pPr>
      <w:rPr>
        <w:rFonts w:ascii="Symbol" w:hAnsi="Symbol" w:hint="default"/>
        <w:sz w:val="16"/>
        <w:szCs w:val="16"/>
      </w:rPr>
    </w:lvl>
    <w:lvl w:ilvl="1" w:tplc="823A70D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A80085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312839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730F33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8D6CE96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0FC746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C6AA85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E69A39A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496451"/>
    <w:multiLevelType w:val="hybridMultilevel"/>
    <w:tmpl w:val="9D065C3A"/>
    <w:lvl w:ilvl="0" w:tplc="4A947E38">
      <w:start w:val="1"/>
      <w:numFmt w:val="bullet"/>
      <w:lvlText w:val=""/>
      <w:lvlJc w:val="left"/>
      <w:pPr>
        <w:tabs>
          <w:tab w:val="num" w:pos="216"/>
        </w:tabs>
        <w:ind w:left="216" w:hanging="216"/>
      </w:pPr>
      <w:rPr>
        <w:rFonts w:ascii="Symbol" w:hAnsi="Symbol" w:hint="default"/>
        <w:sz w:val="16"/>
        <w:szCs w:val="16"/>
      </w:rPr>
    </w:lvl>
    <w:lvl w:ilvl="1" w:tplc="04090003">
      <w:start w:val="1"/>
      <w:numFmt w:val="bullet"/>
      <w:lvlText w:val=""/>
      <w:lvlJc w:val="left"/>
      <w:pPr>
        <w:tabs>
          <w:tab w:val="num" w:pos="1296"/>
        </w:tabs>
        <w:ind w:left="1296" w:hanging="216"/>
      </w:pPr>
      <w:rPr>
        <w:rFonts w:ascii="Symbol" w:hAnsi="Symbol" w:hint="default"/>
        <w:sz w:val="16"/>
        <w:szCs w:val="16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806C24"/>
    <w:multiLevelType w:val="hybridMultilevel"/>
    <w:tmpl w:val="BF4A10F8"/>
    <w:lvl w:ilvl="0" w:tplc="4A947E3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166045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CCC050F"/>
    <w:multiLevelType w:val="hybridMultilevel"/>
    <w:tmpl w:val="9DB0EDEE"/>
    <w:lvl w:ilvl="0" w:tplc="77928FB4">
      <w:start w:val="1"/>
      <w:numFmt w:val="bullet"/>
      <w:pStyle w:val="BulletLevel1"/>
      <w:lvlText w:val="•"/>
      <w:lvlJc w:val="left"/>
      <w:pPr>
        <w:ind w:left="720" w:hanging="360"/>
      </w:pPr>
      <w:rPr>
        <w:rFonts w:ascii="Xerox Sans" w:hAnsi="Xerox Sans" w:hint="default"/>
        <w:b w:val="0"/>
        <w:i w:val="0"/>
        <w:sz w:val="20"/>
        <w:szCs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6027C61"/>
    <w:multiLevelType w:val="hybridMultilevel"/>
    <w:tmpl w:val="F91E7858"/>
    <w:lvl w:ilvl="0" w:tplc="22DCAEB8">
      <w:start w:val="1"/>
      <w:numFmt w:val="bullet"/>
      <w:pStyle w:val="BulletLevel2"/>
      <w:lvlText w:val="-"/>
      <w:lvlJc w:val="left"/>
      <w:pPr>
        <w:ind w:left="720" w:hanging="360"/>
      </w:pPr>
      <w:rPr>
        <w:rFonts w:ascii="Symbol" w:hAnsi="Symbol" w:hint="default"/>
        <w:b w:val="0"/>
        <w:i w:val="0"/>
        <w:sz w:val="20"/>
        <w:szCs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0"/>
  </w:num>
  <w:num w:numId="4">
    <w:abstractNumId w:val="4"/>
  </w:num>
  <w:num w:numId="5">
    <w:abstractNumId w:val="2"/>
  </w:num>
  <w:num w:numId="6">
    <w:abstractNumId w:val="1"/>
  </w:num>
  <w:num w:numId="7">
    <w:abstractNumId w:val="6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attachedTemplate r:id="rId1"/>
  <w:stylePaneFormatFilter w:val="8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0" w:top3HeadingStyles="0" w:visibleStyles="0" w:alternateStyleNames="1"/>
  <w:stylePaneSortMethod w:val="0000"/>
  <w:defaultTabStop w:val="720"/>
  <w:drawingGridHorizontalSpacing w:val="10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393C"/>
    <w:rsid w:val="00010CF3"/>
    <w:rsid w:val="000262F7"/>
    <w:rsid w:val="00034A7A"/>
    <w:rsid w:val="000451BC"/>
    <w:rsid w:val="000465DA"/>
    <w:rsid w:val="000655D2"/>
    <w:rsid w:val="00075771"/>
    <w:rsid w:val="00076FA8"/>
    <w:rsid w:val="000808DA"/>
    <w:rsid w:val="00087691"/>
    <w:rsid w:val="000918BC"/>
    <w:rsid w:val="000B1D9A"/>
    <w:rsid w:val="000C34D7"/>
    <w:rsid w:val="000C6133"/>
    <w:rsid w:val="000E0A91"/>
    <w:rsid w:val="000F2FEB"/>
    <w:rsid w:val="00100A4B"/>
    <w:rsid w:val="001029D5"/>
    <w:rsid w:val="00117C07"/>
    <w:rsid w:val="00151813"/>
    <w:rsid w:val="00163E54"/>
    <w:rsid w:val="00166F0F"/>
    <w:rsid w:val="001848B7"/>
    <w:rsid w:val="001866A4"/>
    <w:rsid w:val="001872D1"/>
    <w:rsid w:val="001922A2"/>
    <w:rsid w:val="00192BC9"/>
    <w:rsid w:val="001B0F2E"/>
    <w:rsid w:val="001B211D"/>
    <w:rsid w:val="001C3BFE"/>
    <w:rsid w:val="001E370D"/>
    <w:rsid w:val="001E7018"/>
    <w:rsid w:val="001F1886"/>
    <w:rsid w:val="001F5F54"/>
    <w:rsid w:val="002410F5"/>
    <w:rsid w:val="00244BDB"/>
    <w:rsid w:val="0027298A"/>
    <w:rsid w:val="0027605A"/>
    <w:rsid w:val="00286E19"/>
    <w:rsid w:val="002B10C7"/>
    <w:rsid w:val="002B710D"/>
    <w:rsid w:val="002C4EAD"/>
    <w:rsid w:val="002C51FA"/>
    <w:rsid w:val="002D30FB"/>
    <w:rsid w:val="002F3865"/>
    <w:rsid w:val="003101CA"/>
    <w:rsid w:val="00322DF5"/>
    <w:rsid w:val="0034541F"/>
    <w:rsid w:val="003529AB"/>
    <w:rsid w:val="00382B1B"/>
    <w:rsid w:val="0038368F"/>
    <w:rsid w:val="0038533B"/>
    <w:rsid w:val="00386AE2"/>
    <w:rsid w:val="0039136B"/>
    <w:rsid w:val="00395DDF"/>
    <w:rsid w:val="003A7B8D"/>
    <w:rsid w:val="003D43FB"/>
    <w:rsid w:val="004311E9"/>
    <w:rsid w:val="00431A8A"/>
    <w:rsid w:val="00455145"/>
    <w:rsid w:val="00475E94"/>
    <w:rsid w:val="004A1C65"/>
    <w:rsid w:val="004B230B"/>
    <w:rsid w:val="004B6444"/>
    <w:rsid w:val="004D11DA"/>
    <w:rsid w:val="004D404D"/>
    <w:rsid w:val="00516D98"/>
    <w:rsid w:val="00537DE2"/>
    <w:rsid w:val="00570037"/>
    <w:rsid w:val="005B306B"/>
    <w:rsid w:val="005F3D00"/>
    <w:rsid w:val="00605C32"/>
    <w:rsid w:val="00612969"/>
    <w:rsid w:val="00613D9D"/>
    <w:rsid w:val="00614D87"/>
    <w:rsid w:val="00636EF6"/>
    <w:rsid w:val="006664A1"/>
    <w:rsid w:val="006934D1"/>
    <w:rsid w:val="006A429A"/>
    <w:rsid w:val="006A6C06"/>
    <w:rsid w:val="006D1F17"/>
    <w:rsid w:val="006E67E0"/>
    <w:rsid w:val="006F6C79"/>
    <w:rsid w:val="00705DD3"/>
    <w:rsid w:val="0070660E"/>
    <w:rsid w:val="007125F6"/>
    <w:rsid w:val="00715D14"/>
    <w:rsid w:val="0074031D"/>
    <w:rsid w:val="007502DB"/>
    <w:rsid w:val="00762C08"/>
    <w:rsid w:val="00767DFE"/>
    <w:rsid w:val="00773458"/>
    <w:rsid w:val="007B2457"/>
    <w:rsid w:val="007C06F2"/>
    <w:rsid w:val="007C0CD8"/>
    <w:rsid w:val="007C3413"/>
    <w:rsid w:val="007E358D"/>
    <w:rsid w:val="00804EF0"/>
    <w:rsid w:val="00834315"/>
    <w:rsid w:val="00836AB6"/>
    <w:rsid w:val="00847EE0"/>
    <w:rsid w:val="00865C8C"/>
    <w:rsid w:val="00866E09"/>
    <w:rsid w:val="00872B54"/>
    <w:rsid w:val="00872B8E"/>
    <w:rsid w:val="00894E3E"/>
    <w:rsid w:val="008B5F0C"/>
    <w:rsid w:val="008C2461"/>
    <w:rsid w:val="008C33EA"/>
    <w:rsid w:val="008C3CD9"/>
    <w:rsid w:val="008C68B9"/>
    <w:rsid w:val="008D71B8"/>
    <w:rsid w:val="008E38A6"/>
    <w:rsid w:val="008E393C"/>
    <w:rsid w:val="00904564"/>
    <w:rsid w:val="00905239"/>
    <w:rsid w:val="00905E59"/>
    <w:rsid w:val="00912B30"/>
    <w:rsid w:val="00932527"/>
    <w:rsid w:val="00964752"/>
    <w:rsid w:val="009673A9"/>
    <w:rsid w:val="009718ED"/>
    <w:rsid w:val="00982C4E"/>
    <w:rsid w:val="009D7385"/>
    <w:rsid w:val="009F2AD8"/>
    <w:rsid w:val="009F40D5"/>
    <w:rsid w:val="00A01D70"/>
    <w:rsid w:val="00A06D9F"/>
    <w:rsid w:val="00A1446B"/>
    <w:rsid w:val="00A173DA"/>
    <w:rsid w:val="00A54660"/>
    <w:rsid w:val="00A745E0"/>
    <w:rsid w:val="00AA099B"/>
    <w:rsid w:val="00AA5D39"/>
    <w:rsid w:val="00AC2221"/>
    <w:rsid w:val="00AC6EA0"/>
    <w:rsid w:val="00AF20F3"/>
    <w:rsid w:val="00B11BCC"/>
    <w:rsid w:val="00B1306A"/>
    <w:rsid w:val="00B16E13"/>
    <w:rsid w:val="00B42552"/>
    <w:rsid w:val="00B5006B"/>
    <w:rsid w:val="00B84FDA"/>
    <w:rsid w:val="00BB6F8D"/>
    <w:rsid w:val="00BC0525"/>
    <w:rsid w:val="00BC44DA"/>
    <w:rsid w:val="00BC498E"/>
    <w:rsid w:val="00C04C7F"/>
    <w:rsid w:val="00C16EE0"/>
    <w:rsid w:val="00C24898"/>
    <w:rsid w:val="00C2682A"/>
    <w:rsid w:val="00C356D0"/>
    <w:rsid w:val="00C36443"/>
    <w:rsid w:val="00C3797E"/>
    <w:rsid w:val="00C52750"/>
    <w:rsid w:val="00C54CF3"/>
    <w:rsid w:val="00C65FC7"/>
    <w:rsid w:val="00C76DAC"/>
    <w:rsid w:val="00C954F3"/>
    <w:rsid w:val="00CA6D54"/>
    <w:rsid w:val="00CB393F"/>
    <w:rsid w:val="00CB41A2"/>
    <w:rsid w:val="00CC31FB"/>
    <w:rsid w:val="00CC50EF"/>
    <w:rsid w:val="00CC6DA1"/>
    <w:rsid w:val="00CE5B68"/>
    <w:rsid w:val="00D32B87"/>
    <w:rsid w:val="00D421CA"/>
    <w:rsid w:val="00D63930"/>
    <w:rsid w:val="00D639D7"/>
    <w:rsid w:val="00D806CE"/>
    <w:rsid w:val="00D854A7"/>
    <w:rsid w:val="00D8690E"/>
    <w:rsid w:val="00DB04B5"/>
    <w:rsid w:val="00DB0AFA"/>
    <w:rsid w:val="00DC30C7"/>
    <w:rsid w:val="00DC6516"/>
    <w:rsid w:val="00DC7F49"/>
    <w:rsid w:val="00DD5599"/>
    <w:rsid w:val="00DE0BB8"/>
    <w:rsid w:val="00E01237"/>
    <w:rsid w:val="00E13FAE"/>
    <w:rsid w:val="00E15952"/>
    <w:rsid w:val="00E23DF4"/>
    <w:rsid w:val="00E450FC"/>
    <w:rsid w:val="00E515BA"/>
    <w:rsid w:val="00E55288"/>
    <w:rsid w:val="00E62B7D"/>
    <w:rsid w:val="00E72A2B"/>
    <w:rsid w:val="00E870BD"/>
    <w:rsid w:val="00E9710B"/>
    <w:rsid w:val="00EA7D21"/>
    <w:rsid w:val="00EC1EC9"/>
    <w:rsid w:val="00ED2F86"/>
    <w:rsid w:val="00ED303C"/>
    <w:rsid w:val="00ED6910"/>
    <w:rsid w:val="00EE65F8"/>
    <w:rsid w:val="00EF0041"/>
    <w:rsid w:val="00EF7DFF"/>
    <w:rsid w:val="00F0561D"/>
    <w:rsid w:val="00F23CAA"/>
    <w:rsid w:val="00F330F1"/>
    <w:rsid w:val="00F36032"/>
    <w:rsid w:val="00F77905"/>
    <w:rsid w:val="00F917C3"/>
    <w:rsid w:val="00FA6A50"/>
    <w:rsid w:val="00FB538C"/>
    <w:rsid w:val="00FD7E00"/>
    <w:rsid w:val="00FF095D"/>
    <w:rsid w:val="00FF66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2D9A8FB"/>
  <w15:chartTrackingRefBased/>
  <w15:docId w15:val="{68FC5797-E981-4178-8EC1-947007C85D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65C8C"/>
    <w:pPr>
      <w:suppressAutoHyphens/>
      <w:spacing w:line="260" w:lineRule="exact"/>
    </w:pPr>
    <w:rPr>
      <w:rFonts w:ascii="Arial" w:hAnsi="Arial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semiHidden/>
    <w:rsid w:val="00CC31FB"/>
    <w:pPr>
      <w:tabs>
        <w:tab w:val="center" w:pos="4320"/>
        <w:tab w:val="right" w:pos="8640"/>
      </w:tabs>
    </w:pPr>
  </w:style>
  <w:style w:type="paragraph" w:styleId="Header">
    <w:name w:val="header"/>
    <w:basedOn w:val="Normal"/>
    <w:semiHidden/>
    <w:rsid w:val="00CC31FB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semiHidden/>
    <w:rsid w:val="009F40D5"/>
    <w:rPr>
      <w:rFonts w:ascii="Courier" w:hAnsi="Courie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semiHidden/>
    <w:rsid w:val="00431A8A"/>
  </w:style>
  <w:style w:type="character" w:styleId="Hyperlink">
    <w:name w:val="Hyperlink"/>
    <w:rsid w:val="001922A2"/>
    <w:rPr>
      <w:rFonts w:ascii="Arial" w:hAnsi="Arial"/>
      <w:color w:val="D92130" w:themeColor="accent6"/>
      <w:sz w:val="20"/>
      <w:u w:val="single"/>
    </w:rPr>
  </w:style>
  <w:style w:type="paragraph" w:customStyle="1" w:styleId="Body">
    <w:name w:val="Body"/>
    <w:basedOn w:val="Normal"/>
    <w:rsid w:val="00C52750"/>
    <w:pPr>
      <w:spacing w:after="200" w:line="240" w:lineRule="exact"/>
    </w:pPr>
    <w:rPr>
      <w:rFonts w:cs="Arial"/>
      <w:szCs w:val="21"/>
    </w:rPr>
  </w:style>
  <w:style w:type="paragraph" w:customStyle="1" w:styleId="BulletLevel1">
    <w:name w:val="Bullet Level 1"/>
    <w:basedOn w:val="Body"/>
    <w:rsid w:val="00E515BA"/>
    <w:pPr>
      <w:numPr>
        <w:numId w:val="7"/>
      </w:numPr>
      <w:ind w:left="360"/>
    </w:pPr>
  </w:style>
  <w:style w:type="paragraph" w:customStyle="1" w:styleId="SectionHeading">
    <w:name w:val="Section Heading"/>
    <w:basedOn w:val="Body"/>
    <w:rsid w:val="00636EF6"/>
    <w:pPr>
      <w:spacing w:before="60"/>
    </w:pPr>
    <w:rPr>
      <w:b/>
      <w:color w:val="000000"/>
    </w:rPr>
  </w:style>
  <w:style w:type="paragraph" w:customStyle="1" w:styleId="AddressContactInfo">
    <w:name w:val="Address/Contact Info"/>
    <w:basedOn w:val="Normal"/>
    <w:rsid w:val="0070660E"/>
    <w:pPr>
      <w:spacing w:line="190" w:lineRule="exact"/>
    </w:pPr>
    <w:rPr>
      <w:sz w:val="16"/>
      <w:szCs w:val="16"/>
    </w:rPr>
  </w:style>
  <w:style w:type="paragraph" w:customStyle="1" w:styleId="PageNumberFooter">
    <w:name w:val="Page Number Footer"/>
    <w:basedOn w:val="Normal"/>
    <w:qFormat/>
    <w:rsid w:val="0070660E"/>
    <w:pPr>
      <w:spacing w:line="190" w:lineRule="exact"/>
      <w:ind w:left="5760" w:right="-745"/>
      <w:jc w:val="right"/>
    </w:pPr>
    <w:rPr>
      <w:sz w:val="16"/>
    </w:rPr>
  </w:style>
  <w:style w:type="paragraph" w:customStyle="1" w:styleId="FooterText">
    <w:name w:val="Footer Text"/>
    <w:basedOn w:val="Normal"/>
    <w:qFormat/>
    <w:rsid w:val="00FF6616"/>
    <w:pPr>
      <w:tabs>
        <w:tab w:val="left" w:pos="8050"/>
      </w:tabs>
      <w:spacing w:line="190" w:lineRule="exact"/>
      <w:ind w:right="-1440"/>
    </w:pPr>
    <w:rPr>
      <w:sz w:val="16"/>
      <w:szCs w:val="16"/>
    </w:rPr>
  </w:style>
  <w:style w:type="character" w:styleId="FollowedHyperlink">
    <w:name w:val="FollowedHyperlink"/>
    <w:aliases w:val="Followed Hyperlink"/>
    <w:rsid w:val="001922A2"/>
    <w:rPr>
      <w:rFonts w:ascii="Arial" w:hAnsi="Arial"/>
      <w:color w:val="EA7780" w:themeColor="accent6" w:themeTint="99"/>
      <w:sz w:val="20"/>
      <w:u w:val="single"/>
    </w:rPr>
  </w:style>
  <w:style w:type="paragraph" w:customStyle="1" w:styleId="BulletLevel2">
    <w:name w:val="Bullet Level 2"/>
    <w:basedOn w:val="BulletLevel1"/>
    <w:qFormat/>
    <w:rsid w:val="00010CF3"/>
    <w:pPr>
      <w:numPr>
        <w:numId w:val="8"/>
      </w:numPr>
    </w:pPr>
  </w:style>
  <w:style w:type="paragraph" w:customStyle="1" w:styleId="BulletLevel3">
    <w:name w:val="Bullet Level 3"/>
    <w:basedOn w:val="BulletLevel1"/>
    <w:qFormat/>
    <w:rsid w:val="006E67E0"/>
    <w:pPr>
      <w:ind w:left="1080"/>
    </w:pPr>
  </w:style>
  <w:style w:type="paragraph" w:customStyle="1" w:styleId="BulletLevel4">
    <w:name w:val="Bullet Level 4"/>
    <w:basedOn w:val="BulletLevel2"/>
    <w:qFormat/>
    <w:rsid w:val="006E67E0"/>
    <w:pPr>
      <w:ind w:left="1440"/>
    </w:pPr>
  </w:style>
  <w:style w:type="paragraph" w:customStyle="1" w:styleId="InformationFields">
    <w:name w:val="Information Fields"/>
    <w:basedOn w:val="Body"/>
    <w:rsid w:val="002D30FB"/>
    <w:pPr>
      <w:ind w:left="58"/>
    </w:pPr>
    <w:rPr>
      <w:rFonts w:cs="Times New Roman"/>
      <w:szCs w:val="20"/>
    </w:rPr>
  </w:style>
  <w:style w:type="paragraph" w:customStyle="1" w:styleId="SenderTitle">
    <w:name w:val="Sender Title"/>
    <w:basedOn w:val="InformationFields"/>
    <w:rsid w:val="00636EF6"/>
    <w:rPr>
      <w:i/>
      <w:iCs/>
    </w:rPr>
  </w:style>
  <w:style w:type="paragraph" w:customStyle="1" w:styleId="EmployeeName">
    <w:name w:val="Employee Name"/>
    <w:basedOn w:val="AddressContactInfo"/>
    <w:qFormat/>
    <w:rsid w:val="00DC6516"/>
    <w:pPr>
      <w:spacing w:line="200" w:lineRule="exact"/>
    </w:pPr>
    <w:rPr>
      <w:b/>
      <w:sz w:val="17"/>
    </w:rPr>
  </w:style>
  <w:style w:type="paragraph" w:customStyle="1" w:styleId="EmployeeTitle">
    <w:name w:val="Employee Title"/>
    <w:basedOn w:val="AddressContactInfo"/>
    <w:qFormat/>
    <w:rsid w:val="00894E3E"/>
    <w:rPr>
      <w:i/>
    </w:rPr>
  </w:style>
  <w:style w:type="paragraph" w:customStyle="1" w:styleId="Legal">
    <w:name w:val="Legal"/>
    <w:basedOn w:val="Normal"/>
    <w:rsid w:val="006664A1"/>
    <w:pPr>
      <w:widowControl w:val="0"/>
      <w:suppressAutoHyphens w:val="0"/>
      <w:autoSpaceDE w:val="0"/>
      <w:autoSpaceDN w:val="0"/>
      <w:adjustRightInd w:val="0"/>
      <w:spacing w:line="240" w:lineRule="auto"/>
    </w:pPr>
    <w:rPr>
      <w:rFonts w:cs="XeroxSans"/>
      <w:sz w:val="12"/>
      <w:szCs w:val="12"/>
    </w:rPr>
  </w:style>
  <w:style w:type="paragraph" w:customStyle="1" w:styleId="Address">
    <w:name w:val="Address"/>
    <w:basedOn w:val="Normal"/>
    <w:uiPriority w:val="1"/>
    <w:qFormat/>
    <w:rsid w:val="009673A9"/>
    <w:pPr>
      <w:suppressAutoHyphens w:val="0"/>
      <w:spacing w:line="271" w:lineRule="auto"/>
      <w:ind w:right="720"/>
    </w:pPr>
    <w:rPr>
      <w:rFonts w:asciiTheme="minorHAnsi" w:eastAsiaTheme="minorHAnsi" w:hAnsiTheme="minorHAnsi" w:cstheme="minorBidi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3130657">
      <w:bodyDiv w:val="1"/>
      <w:marLeft w:val="0"/>
      <w:marRight w:val="0"/>
      <w:marTop w:val="132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730803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8467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069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5421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X24910\Downloads\xer_Letterhead-A4_03-2022.dotx" TargetMode="External"/></Relationships>
</file>

<file path=word/theme/theme1.xml><?xml version="1.0" encoding="utf-8"?>
<a:theme xmlns:a="http://schemas.openxmlformats.org/drawingml/2006/main" name="Office Theme">
  <a:themeElements>
    <a:clrScheme name="Xerox Blue-wRed 1">
      <a:dk1>
        <a:srgbClr val="000000"/>
      </a:dk1>
      <a:lt1>
        <a:srgbClr val="FFFFFF"/>
      </a:lt1>
      <a:dk2>
        <a:srgbClr val="737373"/>
      </a:dk2>
      <a:lt2>
        <a:srgbClr val="2895D5"/>
      </a:lt2>
      <a:accent1>
        <a:srgbClr val="2895D5"/>
      </a:accent1>
      <a:accent2>
        <a:srgbClr val="E67600"/>
      </a:accent2>
      <a:accent3>
        <a:srgbClr val="6DAF3D"/>
      </a:accent3>
      <a:accent4>
        <a:srgbClr val="FD9F13"/>
      </a:accent4>
      <a:accent5>
        <a:srgbClr val="9B2583"/>
      </a:accent5>
      <a:accent6>
        <a:srgbClr val="D92130"/>
      </a:accent6>
      <a:hlink>
        <a:srgbClr val="2895D5"/>
      </a:hlink>
      <a:folHlink>
        <a:srgbClr val="2895D5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1684F2-0F04-47B7-873B-F1294800CB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xer_Letterhead-A4_03-2022.dotx</Template>
  <TotalTime>0</TotalTime>
  <Pages>1</Pages>
  <Words>207</Words>
  <Characters>1185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Letterhead</vt:lpstr>
    </vt:vector>
  </TitlesOfParts>
  <Company>Xerox Corporation</Company>
  <LinksUpToDate>false</LinksUpToDate>
  <CharactersWithSpaces>1390</CharactersWithSpaces>
  <SharedDoc>false</SharedDoc>
  <HLinks>
    <vt:vector size="6" baseType="variant">
      <vt:variant>
        <vt:i4>5832788</vt:i4>
      </vt:variant>
      <vt:variant>
        <vt:i4>0</vt:i4>
      </vt:variant>
      <vt:variant>
        <vt:i4>0</vt:i4>
      </vt:variant>
      <vt:variant>
        <vt:i4>5</vt:i4>
      </vt:variant>
      <vt:variant>
        <vt:lpwstr>http://xeroxbrandcentral.external.xerox.com/resources-and-downloads/templates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Letterhead</dc:title>
  <dc:subject/>
  <dc:creator>Xerox Corporation</dc:creator>
  <cp:keywords/>
  <dc:description/>
  <cp:lastModifiedBy>Held, Steven</cp:lastModifiedBy>
  <cp:revision>2</cp:revision>
  <cp:lastPrinted>2011-11-14T16:18:00Z</cp:lastPrinted>
  <dcterms:created xsi:type="dcterms:W3CDTF">2024-07-15T12:18:00Z</dcterms:created>
  <dcterms:modified xsi:type="dcterms:W3CDTF">2024-07-15T12:18:00Z</dcterms:modified>
</cp:coreProperties>
</file>